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22D" w:rsidRDefault="007A475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E19570" wp14:editId="2E11BDF9">
                <wp:simplePos x="0" y="0"/>
                <wp:positionH relativeFrom="margin">
                  <wp:align>center</wp:align>
                </wp:positionH>
                <wp:positionV relativeFrom="paragraph">
                  <wp:posOffset>2178050</wp:posOffset>
                </wp:positionV>
                <wp:extent cx="2992755" cy="8191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C1F2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41" w:rsidRPr="00810F41" w:rsidRDefault="00B93CD4" w:rsidP="00810F41">
                            <w:pP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20900BEC" wp14:editId="584A5747">
                                  <wp:extent cx="2280920" cy="327082"/>
                                  <wp:effectExtent l="0" t="0" r="508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Newman University Logo Crest Left Single Line Red Backgroun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037" cy="329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0F41" w:rsidRPr="00810F41">
                              <w:rPr>
                                <w:rFonts w:ascii="Tahoma" w:hAnsi="Tahoma" w:cs="Tahoma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A70F39" w:rsidRPr="007A4751">
                              <w:rPr>
                                <w:rFonts w:ascii="Tahoma" w:hAnsi="Tahoma" w:cs="Tahoma"/>
                                <w:sz w:val="32"/>
                                <w:szCs w:val="32"/>
                                <w:lang w:val="en-US"/>
                              </w:rPr>
                              <w:t>ITT</w:t>
                            </w:r>
                            <w:r w:rsidR="007A4751" w:rsidRPr="007A4751">
                              <w:rPr>
                                <w:rFonts w:ascii="Tahoma" w:hAnsi="Tahoma" w:cs="Tahoma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="00A70F39" w:rsidRPr="007A4751">
                              <w:rPr>
                                <w:rFonts w:ascii="Tahoma" w:hAnsi="Tahoma" w:cs="Tahom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810F41" w:rsidRPr="007A4751">
                              <w:rPr>
                                <w:rFonts w:ascii="Tahoma" w:hAnsi="Tahoma" w:cs="Tahoma"/>
                                <w:sz w:val="32"/>
                                <w:szCs w:val="32"/>
                                <w:lang w:val="en-US"/>
                              </w:rPr>
                              <w:t>Mentor</w:t>
                            </w:r>
                            <w:r w:rsidR="00A70F39" w:rsidRPr="007A4751">
                              <w:rPr>
                                <w:rFonts w:ascii="Tahoma" w:hAnsi="Tahoma" w:cs="Tahoma"/>
                                <w:sz w:val="32"/>
                                <w:szCs w:val="32"/>
                                <w:lang w:val="en-US"/>
                              </w:rPr>
                              <w:t>ing</w:t>
                            </w:r>
                            <w:r w:rsidR="00810F41" w:rsidRPr="007A4751">
                              <w:rPr>
                                <w:rFonts w:ascii="Tahoma" w:hAnsi="Tahoma" w:cs="Tahoma"/>
                                <w:sz w:val="32"/>
                                <w:szCs w:val="32"/>
                                <w:lang w:val="en-US"/>
                              </w:rPr>
                              <w:t xml:space="preserve"> Principles</w:t>
                            </w:r>
                          </w:p>
                          <w:p w:rsidR="00810F41" w:rsidRPr="00810F41" w:rsidRDefault="00810F41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19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1.5pt;width:235.65pt;height:64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" strokecolor="#7c1f2f" strokeweight="1.5pt">
                <v:textbox>
                  <w:txbxContent>
                    <w:p w:rsidR="00810F41" w:rsidRPr="00810F41" w:rsidRDefault="00B93CD4" w:rsidP="00810F41">
                      <w:pPr>
                        <w:jc w:val="center"/>
                        <w:rPr>
                          <w:rFonts w:ascii="Tahoma" w:hAnsi="Tahoma" w:cs="Tahoma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20900BEC" wp14:editId="584A5747">
                            <wp:extent cx="2280920" cy="327082"/>
                            <wp:effectExtent l="0" t="0" r="508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Newman University Logo Crest Left Single Line Red Backgroun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037" cy="329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0F41" w:rsidRPr="00810F41">
                        <w:rPr>
                          <w:rFonts w:ascii="Tahoma" w:hAnsi="Tahoma" w:cs="Tahoma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A70F39" w:rsidRPr="007A4751">
                        <w:rPr>
                          <w:rFonts w:ascii="Tahoma" w:hAnsi="Tahoma" w:cs="Tahoma"/>
                          <w:sz w:val="32"/>
                          <w:szCs w:val="32"/>
                          <w:lang w:val="en-US"/>
                        </w:rPr>
                        <w:t>ITT</w:t>
                      </w:r>
                      <w:r w:rsidR="007A4751" w:rsidRPr="007A4751">
                        <w:rPr>
                          <w:rFonts w:ascii="Tahoma" w:hAnsi="Tahoma" w:cs="Tahoma"/>
                          <w:sz w:val="32"/>
                          <w:szCs w:val="32"/>
                          <w:lang w:val="en-US"/>
                        </w:rPr>
                        <w:t>E</w:t>
                      </w:r>
                      <w:r w:rsidR="00A70F39" w:rsidRPr="007A4751">
                        <w:rPr>
                          <w:rFonts w:ascii="Tahoma" w:hAnsi="Tahoma" w:cs="Tahom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810F41" w:rsidRPr="007A4751">
                        <w:rPr>
                          <w:rFonts w:ascii="Tahoma" w:hAnsi="Tahoma" w:cs="Tahoma"/>
                          <w:sz w:val="32"/>
                          <w:szCs w:val="32"/>
                          <w:lang w:val="en-US"/>
                        </w:rPr>
                        <w:t>Mentor</w:t>
                      </w:r>
                      <w:r w:rsidR="00A70F39" w:rsidRPr="007A4751">
                        <w:rPr>
                          <w:rFonts w:ascii="Tahoma" w:hAnsi="Tahoma" w:cs="Tahoma"/>
                          <w:sz w:val="32"/>
                          <w:szCs w:val="32"/>
                          <w:lang w:val="en-US"/>
                        </w:rPr>
                        <w:t>ing</w:t>
                      </w:r>
                      <w:r w:rsidR="00810F41" w:rsidRPr="007A4751">
                        <w:rPr>
                          <w:rFonts w:ascii="Tahoma" w:hAnsi="Tahoma" w:cs="Tahoma"/>
                          <w:sz w:val="32"/>
                          <w:szCs w:val="32"/>
                          <w:lang w:val="en-US"/>
                        </w:rPr>
                        <w:t xml:space="preserve"> Principles</w:t>
                      </w:r>
                    </w:p>
                    <w:p w:rsidR="00810F41" w:rsidRPr="00810F41" w:rsidRDefault="00810F41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3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5992D" wp14:editId="5957227A">
                <wp:simplePos x="0" y="0"/>
                <wp:positionH relativeFrom="margin">
                  <wp:align>right</wp:align>
                </wp:positionH>
                <wp:positionV relativeFrom="paragraph">
                  <wp:posOffset>2790825</wp:posOffset>
                </wp:positionV>
                <wp:extent cx="2413000" cy="99377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99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Mentoring should encompass the balance of a range of roles including pastoral, social, educational, interpersonal, as well as assessment.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5992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8.8pt;margin-top:219.75pt;width:190pt;height:78.2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" fillcolor="white [3201]" stroked="f" strokeweight=".5pt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Mentoring should encompass the balance of a range of roles including pastoral, social, educational, interpersonal, as well as assessment.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3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C76E6D" wp14:editId="75F84C95">
                <wp:simplePos x="0" y="0"/>
                <wp:positionH relativeFrom="margin">
                  <wp:align>right</wp:align>
                </wp:positionH>
                <wp:positionV relativeFrom="paragraph">
                  <wp:posOffset>1104900</wp:posOffset>
                </wp:positionV>
                <wp:extent cx="1746250" cy="1390650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The relationship should be based on agreed boundaries and ground rules that address the power differentials between the mentor and mentee.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6E6D" id="Text Box 11" o:spid="_x0000_s1027" type="#_x0000_t202" style="position:absolute;margin-left:86.3pt;margin-top:87pt;width:137.5pt;height:109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" fillcolor="white [3201]" stroked="f" strokeweight=".5pt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The relationship should be based on agreed boundaries and ground rules that address the power differentials between the mentor and mentee.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632309" wp14:editId="5D9E60A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68600" cy="12827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The success of the mentoring relationship is dependent upon congruence, trust, openness, confidentiality, mutual respect and sensitivity.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2309" id="_x0000_s1029" type="#_x0000_t202" style="position:absolute;margin-left:0;margin-top:0;width:218pt;height:10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" stroked="f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bookmarkStart w:id="1" w:name="_GoBack"/>
                      <w:r w:rsidRPr="00776084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The success of the mentoring relationship is dependent upon congruence, trust, openness, confidentiality, mutual respect and sensitivity.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8EAF15" wp14:editId="2F6F8A0A">
                <wp:simplePos x="0" y="0"/>
                <wp:positionH relativeFrom="margin">
                  <wp:align>left</wp:align>
                </wp:positionH>
                <wp:positionV relativeFrom="paragraph">
                  <wp:posOffset>2847975</wp:posOffset>
                </wp:positionV>
                <wp:extent cx="2317750" cy="1266825"/>
                <wp:effectExtent l="0" t="0" r="635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Mentors should recognise that the progress of the learner, comprising </w:t>
                            </w:r>
                            <w:r w:rsidR="00A050EE"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of </w:t>
                            </w: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career development and psychosocial support, is at the heart of the mentoring relationship.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AF15" id="_x0000_s1029" type="#_x0000_t202" style="position:absolute;margin-left:0;margin-top:224.25pt;width:182.5pt;height:99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" stroked="f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Mentors should recognise that the progress of the learner, comprising </w:t>
                      </w:r>
                      <w:r w:rsidR="00A050EE"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of </w:t>
                      </w: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career development and psychosocial support, is at the heart of the mentoring relationship.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705C20" wp14:editId="244ECD2E">
                <wp:simplePos x="0" y="0"/>
                <wp:positionH relativeFrom="column">
                  <wp:posOffset>5514975</wp:posOffset>
                </wp:positionH>
                <wp:positionV relativeFrom="paragraph">
                  <wp:posOffset>761999</wp:posOffset>
                </wp:positionV>
                <wp:extent cx="742950" cy="142875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428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9D8D3" id="Straight Connector 1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25pt,60pt" to="492.7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799EF1" wp14:editId="4533F38E">
                <wp:simplePos x="0" y="0"/>
                <wp:positionH relativeFrom="column">
                  <wp:posOffset>2228850</wp:posOffset>
                </wp:positionH>
                <wp:positionV relativeFrom="paragraph">
                  <wp:posOffset>2000250</wp:posOffset>
                </wp:positionV>
                <wp:extent cx="704850" cy="30480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304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B7870" id="Straight Connector 1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5pt,157.5pt" to="231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62511" wp14:editId="00BFD3A2">
                <wp:simplePos x="0" y="0"/>
                <wp:positionH relativeFrom="column">
                  <wp:posOffset>2219325</wp:posOffset>
                </wp:positionH>
                <wp:positionV relativeFrom="paragraph">
                  <wp:posOffset>2886075</wp:posOffset>
                </wp:positionV>
                <wp:extent cx="704850" cy="44767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447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33173" id="Straight Connector 1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227.25pt" to="230.25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CCE3A" wp14:editId="47F53F45">
                <wp:simplePos x="0" y="0"/>
                <wp:positionH relativeFrom="column">
                  <wp:posOffset>5905500</wp:posOffset>
                </wp:positionH>
                <wp:positionV relativeFrom="paragraph">
                  <wp:posOffset>2828925</wp:posOffset>
                </wp:positionV>
                <wp:extent cx="619125" cy="3238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23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C1291" id="Straight Connector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pt,222.75pt" to="513.75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247ADE" wp14:editId="329F13FE">
                <wp:simplePos x="0" y="0"/>
                <wp:positionH relativeFrom="column">
                  <wp:posOffset>5916930</wp:posOffset>
                </wp:positionH>
                <wp:positionV relativeFrom="paragraph">
                  <wp:posOffset>1724025</wp:posOffset>
                </wp:positionV>
                <wp:extent cx="1264920" cy="603250"/>
                <wp:effectExtent l="0" t="0" r="3048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4920" cy="603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AAF33" id="Straight Connector 2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9pt,135.75pt" to="565.5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C7CB3B" wp14:editId="470FB500">
                <wp:simplePos x="0" y="0"/>
                <wp:positionH relativeFrom="column">
                  <wp:posOffset>4657725</wp:posOffset>
                </wp:positionH>
                <wp:positionV relativeFrom="paragraph">
                  <wp:posOffset>3038474</wp:posOffset>
                </wp:positionV>
                <wp:extent cx="428625" cy="151447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514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B8366" id="Straight Connector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239.25pt" to="400.5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5EC79" wp14:editId="3D77F56F">
                <wp:simplePos x="0" y="0"/>
                <wp:positionH relativeFrom="column">
                  <wp:posOffset>3838574</wp:posOffset>
                </wp:positionH>
                <wp:positionV relativeFrom="paragraph">
                  <wp:posOffset>3028949</wp:posOffset>
                </wp:positionV>
                <wp:extent cx="304800" cy="15144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514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619E9" id="Straight Connector 1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238.5pt" to="326.25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5E3ED" wp14:editId="0271906F">
                <wp:simplePos x="0" y="0"/>
                <wp:positionH relativeFrom="column">
                  <wp:posOffset>5695950</wp:posOffset>
                </wp:positionH>
                <wp:positionV relativeFrom="paragraph">
                  <wp:posOffset>3028950</wp:posOffset>
                </wp:positionV>
                <wp:extent cx="1257300" cy="11239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1239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705BF" id="Straight Connector 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238.5pt" to="547.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78D3F" wp14:editId="39B6E7C0">
                <wp:simplePos x="0" y="0"/>
                <wp:positionH relativeFrom="margin">
                  <wp:posOffset>4410074</wp:posOffset>
                </wp:positionH>
                <wp:positionV relativeFrom="paragraph">
                  <wp:posOffset>1209674</wp:posOffset>
                </wp:positionV>
                <wp:extent cx="9525" cy="98107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810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45746" id="Straight Connector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7.25pt,95.25pt" to="348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" strokecolor="#7c1f2f" strokeweight="1.5pt">
                <v:stroke joinstyle="miter"/>
                <w10:wrap anchorx="margin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50502C" wp14:editId="34CCA745">
                <wp:simplePos x="0" y="0"/>
                <wp:positionH relativeFrom="column">
                  <wp:posOffset>2295524</wp:posOffset>
                </wp:positionH>
                <wp:positionV relativeFrom="paragraph">
                  <wp:posOffset>600074</wp:posOffset>
                </wp:positionV>
                <wp:extent cx="1038225" cy="15906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1590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4A0CA" id="Straight Connector 13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47.25pt" to="262.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" strokecolor="#7c1f2f" strokeweight="1.5pt">
                <v:stroke joinstyle="miter"/>
              </v:line>
            </w:pict>
          </mc:Fallback>
        </mc:AlternateContent>
      </w:r>
      <w:r w:rsidR="00A70F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45590B" wp14:editId="422C3911">
                <wp:simplePos x="0" y="0"/>
                <wp:positionH relativeFrom="column">
                  <wp:posOffset>1981199</wp:posOffset>
                </wp:positionH>
                <wp:positionV relativeFrom="paragraph">
                  <wp:posOffset>3038475</wp:posOffset>
                </wp:positionV>
                <wp:extent cx="1162050" cy="131445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1314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1F2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694AF" id="Straight Connector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pt,239.25pt" to="247.5pt,3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" strokecolor="#7c1f2f" strokeweight="1.5pt">
                <v:stroke joinstyle="miter"/>
              </v:lin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4543B4" wp14:editId="51ED969F">
                <wp:simplePos x="0" y="0"/>
                <wp:positionH relativeFrom="margin">
                  <wp:align>left</wp:align>
                </wp:positionH>
                <wp:positionV relativeFrom="paragraph">
                  <wp:posOffset>1196975</wp:posOffset>
                </wp:positionV>
                <wp:extent cx="2311400" cy="11938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The mentor should facilitate reflection and encourage the mentee to drive the </w:t>
                            </w:r>
                            <w:r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relationship</w:t>
                            </w:r>
                            <w:r w:rsid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, while</w:t>
                            </w:r>
                            <w:r w:rsidR="00A050EE"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 </w:t>
                            </w:r>
                            <w:r w:rsid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t</w:t>
                            </w:r>
                            <w:r w:rsidR="00A050EE"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he trainee t</w:t>
                            </w:r>
                            <w:r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ake</w:t>
                            </w:r>
                            <w:r w:rsid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s</w:t>
                            </w:r>
                            <w:r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 increasing</w:t>
                            </w:r>
                            <w:r w:rsidRPr="00A050EE">
                              <w:rPr>
                                <w:rFonts w:ascii="Tahoma" w:hAnsi="Tahoma" w:cs="Tahoma"/>
                                <w:color w:val="FFFFFF" w:themeColor="background1"/>
                                <w:u w:val="single"/>
                              </w:rPr>
                              <w:t xml:space="preserve"> </w:t>
                            </w: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responsibility for their own self-reflection and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43B4" id="Text Box 4" o:spid="_x0000_s1031" type="#_x0000_t202" style="position:absolute;margin-left:0;margin-top:94.25pt;width:182pt;height:9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" fillcolor="white [3201]" stroked="f" strokeweight=".5pt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The mentor should facilitate reflection and encourage the mentee to drive the </w:t>
                      </w:r>
                      <w:r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>relationship</w:t>
                      </w:r>
                      <w:r w:rsidR="0092163D">
                        <w:rPr>
                          <w:rFonts w:ascii="Tahoma" w:hAnsi="Tahoma" w:cs="Tahoma"/>
                          <w:color w:val="FFFFFF" w:themeColor="background1"/>
                        </w:rPr>
                        <w:t>, while</w:t>
                      </w:r>
                      <w:r w:rsidR="00A050EE"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 </w:t>
                      </w:r>
                      <w:r w:rsidR="0092163D">
                        <w:rPr>
                          <w:rFonts w:ascii="Tahoma" w:hAnsi="Tahoma" w:cs="Tahoma"/>
                          <w:color w:val="FFFFFF" w:themeColor="background1"/>
                        </w:rPr>
                        <w:t>t</w:t>
                      </w:r>
                      <w:r w:rsidR="00A050EE"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>he trainee t</w:t>
                      </w:r>
                      <w:r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>ake</w:t>
                      </w:r>
                      <w:r w:rsidR="0092163D">
                        <w:rPr>
                          <w:rFonts w:ascii="Tahoma" w:hAnsi="Tahoma" w:cs="Tahoma"/>
                          <w:color w:val="FFFFFF" w:themeColor="background1"/>
                        </w:rPr>
                        <w:t>s</w:t>
                      </w:r>
                      <w:r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 increasing</w:t>
                      </w:r>
                      <w:r w:rsidRPr="00A050EE">
                        <w:rPr>
                          <w:rFonts w:ascii="Tahoma" w:hAnsi="Tahoma" w:cs="Tahoma"/>
                          <w:color w:val="FFFFFF" w:themeColor="background1"/>
                          <w:u w:val="single"/>
                        </w:rPr>
                        <w:t xml:space="preserve"> </w:t>
                      </w: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responsibility for their own self-reflection and development.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27579" wp14:editId="7C5A99F9">
                <wp:simplePos x="0" y="0"/>
                <wp:positionH relativeFrom="margin">
                  <wp:posOffset>2186305</wp:posOffset>
                </wp:positionH>
                <wp:positionV relativeFrom="paragraph">
                  <wp:posOffset>4495800</wp:posOffset>
                </wp:positionV>
                <wp:extent cx="1981200" cy="12128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1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Mentors must have key interpersonal skills with openness at the heart of their practice and endeavour to be role models to mentees.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7579" id="Text Box 7" o:spid="_x0000_s1032" type="#_x0000_t202" style="position:absolute;margin-left:172.15pt;margin-top:354pt;width:156pt;height:9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" fillcolor="white [3201]" stroked="f" strokeweight=".5pt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Mentors must have key interpersonal skills with openness at the heart of their practice and endeavour to be role models to mentees.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8E39BD" wp14:editId="48676C3F">
                <wp:simplePos x="0" y="0"/>
                <wp:positionH relativeFrom="margin">
                  <wp:align>left</wp:align>
                </wp:positionH>
                <wp:positionV relativeFrom="paragraph">
                  <wp:posOffset>4289425</wp:posOffset>
                </wp:positionV>
                <wp:extent cx="2120900" cy="1428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810F41" w:rsidP="009B4E5B">
                            <w:pPr>
                              <w:shd w:val="clear" w:color="auto" w:fill="7C1F2F"/>
                              <w:spacing w:after="0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Mentoring should support the trainee in developing the highest standards of profes</w:t>
                            </w:r>
                            <w:r w:rsidR="00A050EE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sional and personal </w:t>
                            </w:r>
                            <w:r w:rsidR="00A050EE"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conduct</w:t>
                            </w:r>
                            <w:r w:rsidR="0092163D" w:rsidRP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, providing</w:t>
                            </w: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 opportunities to observe best practice</w:t>
                            </w:r>
                            <w:r w:rsidR="0092163D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 where appropriate</w:t>
                            </w: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39BD" id="Text Box 9" o:spid="_x0000_s1033" type="#_x0000_t202" style="position:absolute;margin-left:0;margin-top:337.75pt;width:167pt;height:112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" fillcolor="white [3201]" stroked="f" strokeweight=".5pt">
                <v:textbox>
                  <w:txbxContent>
                    <w:p w:rsidR="00810F41" w:rsidRPr="00776084" w:rsidRDefault="00810F41" w:rsidP="009B4E5B">
                      <w:pPr>
                        <w:shd w:val="clear" w:color="auto" w:fill="7C1F2F"/>
                        <w:spacing w:after="0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Mentoring should support the trainee in developing the highest standards of profes</w:t>
                      </w:r>
                      <w:r w:rsidR="00A050EE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sional and personal </w:t>
                      </w:r>
                      <w:r w:rsidR="00A050EE"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>conduct</w:t>
                      </w:r>
                      <w:r w:rsidR="0092163D" w:rsidRPr="0092163D">
                        <w:rPr>
                          <w:rFonts w:ascii="Tahoma" w:hAnsi="Tahoma" w:cs="Tahoma"/>
                          <w:color w:val="FFFFFF" w:themeColor="background1"/>
                        </w:rPr>
                        <w:t>, providing</w:t>
                      </w: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 opportunities to observe best practice</w:t>
                      </w:r>
                      <w:r w:rsidR="0092163D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 where </w:t>
                      </w:r>
                      <w:r w:rsidR="0092163D">
                        <w:rPr>
                          <w:rFonts w:ascii="Tahoma" w:hAnsi="Tahoma" w:cs="Tahoma"/>
                          <w:color w:val="FFFFFF" w:themeColor="background1"/>
                        </w:rPr>
                        <w:t>appropriate</w:t>
                      </w: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33F337" wp14:editId="25CB84C7">
                <wp:simplePos x="0" y="0"/>
                <wp:positionH relativeFrom="column">
                  <wp:posOffset>4206875</wp:posOffset>
                </wp:positionH>
                <wp:positionV relativeFrom="paragraph">
                  <wp:posOffset>4492625</wp:posOffset>
                </wp:positionV>
                <wp:extent cx="2520950" cy="1225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810F41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Mentoring should acknowledge that trainee teachers are individuals who arrive in placement settings with a wide range of knowledge, skills, and experience as well as preconceptions and anxieties.</w:t>
                            </w:r>
                          </w:p>
                          <w:p w:rsidR="00810F41" w:rsidRPr="00776084" w:rsidRDefault="00810F41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F337" id="Text Box 10" o:spid="_x0000_s1034" type="#_x0000_t202" style="position:absolute;margin-left:331.25pt;margin-top:353.75pt;width:198.5pt;height:9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" fillcolor="white [3201]" stroked="f" strokeweight=".5pt">
                <v:textbox>
                  <w:txbxContent>
                    <w:p w:rsidR="00810F41" w:rsidRPr="00776084" w:rsidRDefault="00810F41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Mentoring should acknowledge that trainee teachers are individuals who arrive in placement settings with a wide range of knowledge, skills, and experience as well as preconceptions and anxieties.</w:t>
                      </w:r>
                    </w:p>
                    <w:p w:rsidR="00810F41" w:rsidRPr="00776084" w:rsidRDefault="00810F41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BA00A" wp14:editId="610ACD5E">
                <wp:simplePos x="0" y="0"/>
                <wp:positionH relativeFrom="margin">
                  <wp:align>right</wp:align>
                </wp:positionH>
                <wp:positionV relativeFrom="paragraph">
                  <wp:posOffset>4095115</wp:posOffset>
                </wp:positionV>
                <wp:extent cx="2063750" cy="16097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810F41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Mentoring should be developed in line with the National Standards for school-based initial teacher training (ITT) mentors to ensure a consistent approach across Newman University ITE Partnership.</w:t>
                            </w:r>
                          </w:p>
                          <w:p w:rsidR="00810F41" w:rsidRPr="00776084" w:rsidRDefault="00810F41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A00A" id="Text Box 5" o:spid="_x0000_s1035" type="#_x0000_t202" style="position:absolute;margin-left:111.3pt;margin-top:322.45pt;width:162.5pt;height:126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" fillcolor="white [3201]" stroked="f" strokeweight=".5pt">
                <v:textbox>
                  <w:txbxContent>
                    <w:p w:rsidR="00810F41" w:rsidRPr="00776084" w:rsidRDefault="00810F41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Mentoring should be developed in line with the National Standards for school-based initial teacher training (ITT) mentors to ensure a consistent approach across Newman University ITE Partnership.</w:t>
                      </w:r>
                    </w:p>
                    <w:p w:rsidR="00810F41" w:rsidRPr="00776084" w:rsidRDefault="00810F41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A34707" wp14:editId="4585E58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702560" cy="920750"/>
                <wp:effectExtent l="0" t="0" r="254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F41" w:rsidRPr="00776084" w:rsidRDefault="00810F41" w:rsidP="009B4E5B">
                            <w:pPr>
                              <w:shd w:val="clear" w:color="auto" w:fill="7C1F2F"/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Mentoring should provide opportunities for the mentee to set challenging and personalised professional goals within a supportive and enabling 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4707" id="_x0000_s1036" type="#_x0000_t202" style="position:absolute;margin-left:161.6pt;margin-top:0;width:212.8pt;height:72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" stroked="f">
                <v:textbox>
                  <w:txbxContent>
                    <w:p w:rsidR="00810F41" w:rsidRPr="00776084" w:rsidRDefault="00810F41" w:rsidP="009B4E5B">
                      <w:pPr>
                        <w:shd w:val="clear" w:color="auto" w:fill="7C1F2F"/>
                        <w:rPr>
                          <w:rFonts w:ascii="Tahoma" w:hAnsi="Tahoma" w:cs="Tahoma"/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Mentoring should provide opportunities for the mentee to set challenging and personalised professional goals within a supportive and enabling environment.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4E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9B4A0E" wp14:editId="30B74B1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381250" cy="654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0F41" w:rsidRPr="00776084" w:rsidRDefault="0034534C" w:rsidP="009B4E5B">
                            <w:pPr>
                              <w:shd w:val="clear" w:color="auto" w:fill="7C1F2F"/>
                              <w:rPr>
                                <w:color w:val="FFFFFF" w:themeColor="background1"/>
                              </w:rPr>
                            </w:pPr>
                            <w:r w:rsidRPr="00776084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Mentoring should be a structured dialogue where reflection empowers the mentee.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B4A0E" id="Text Box 6" o:spid="_x0000_s1037" type="#_x0000_t202" style="position:absolute;margin-left:0;margin-top:.25pt;width:187.5pt;height:51.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" fillcolor="white [3201]" stroked="f" strokeweight=".5pt">
                <v:textbox>
                  <w:txbxContent>
                    <w:p w:rsidR="00810F41" w:rsidRPr="00776084" w:rsidRDefault="0034534C" w:rsidP="009B4E5B">
                      <w:pPr>
                        <w:shd w:val="clear" w:color="auto" w:fill="7C1F2F"/>
                        <w:rPr>
                          <w:color w:val="FFFFFF" w:themeColor="background1"/>
                        </w:rPr>
                      </w:pPr>
                      <w:r w:rsidRPr="00776084">
                        <w:rPr>
                          <w:rFonts w:ascii="Tahoma" w:hAnsi="Tahoma" w:cs="Tahoma"/>
                          <w:color w:val="FFFFFF" w:themeColor="background1"/>
                        </w:rPr>
                        <w:t>Mentoring should be a structured dialogue where reflection empowers the mentee.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3722D" w:rsidSect="00810F41"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47" w:rsidRDefault="00CF0E47" w:rsidP="00B93CD4">
      <w:pPr>
        <w:spacing w:after="0" w:line="240" w:lineRule="auto"/>
      </w:pPr>
      <w:r>
        <w:separator/>
      </w:r>
    </w:p>
  </w:endnote>
  <w:endnote w:type="continuationSeparator" w:id="0">
    <w:p w:rsidR="00CF0E47" w:rsidRDefault="00CF0E47" w:rsidP="00B9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D4" w:rsidRDefault="00B93CD4" w:rsidP="00B93CD4">
    <w:pPr>
      <w:pStyle w:val="Footer"/>
      <w:tabs>
        <w:tab w:val="clear" w:pos="4513"/>
        <w:tab w:val="clear" w:pos="9026"/>
        <w:tab w:val="left" w:pos="120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C9D13AF" wp14:editId="2DEA434B">
          <wp:simplePos x="0" y="0"/>
          <wp:positionH relativeFrom="margin">
            <wp:align>left</wp:align>
          </wp:positionH>
          <wp:positionV relativeFrom="paragraph">
            <wp:posOffset>-243205</wp:posOffset>
          </wp:positionV>
          <wp:extent cx="518160" cy="538318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Newman University Logo Cente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3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3CD4">
      <w:rPr>
        <w:sz w:val="16"/>
        <w:szCs w:val="16"/>
      </w:rPr>
      <w:ptab w:relativeTo="margin" w:alignment="center" w:leader="none"/>
    </w:r>
    <w:r w:rsidRPr="00B93CD4">
      <w:rPr>
        <w:sz w:val="16"/>
        <w:szCs w:val="16"/>
      </w:rPr>
      <w:ptab w:relativeTo="margin" w:alignment="right" w:leader="none"/>
    </w:r>
    <w:r w:rsidRPr="00B93CD4">
      <w:rPr>
        <w:sz w:val="16"/>
        <w:szCs w:val="16"/>
      </w:rPr>
      <w:t>Sept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47" w:rsidRDefault="00CF0E47" w:rsidP="00B93CD4">
      <w:pPr>
        <w:spacing w:after="0" w:line="240" w:lineRule="auto"/>
      </w:pPr>
      <w:r>
        <w:separator/>
      </w:r>
    </w:p>
  </w:footnote>
  <w:footnote w:type="continuationSeparator" w:id="0">
    <w:p w:rsidR="00CF0E47" w:rsidRDefault="00CF0E47" w:rsidP="00B93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41"/>
    <w:rsid w:val="0034534C"/>
    <w:rsid w:val="003732C2"/>
    <w:rsid w:val="003B09A3"/>
    <w:rsid w:val="00521DB0"/>
    <w:rsid w:val="005F6788"/>
    <w:rsid w:val="007659A7"/>
    <w:rsid w:val="00776084"/>
    <w:rsid w:val="007A4751"/>
    <w:rsid w:val="00810F41"/>
    <w:rsid w:val="008E7D9E"/>
    <w:rsid w:val="0092163D"/>
    <w:rsid w:val="009B4E5B"/>
    <w:rsid w:val="00A050EE"/>
    <w:rsid w:val="00A70F39"/>
    <w:rsid w:val="00B93CD4"/>
    <w:rsid w:val="00CF0E47"/>
    <w:rsid w:val="00F3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B10701"/>
  <w15:chartTrackingRefBased/>
  <w15:docId w15:val="{D2D42A5C-E304-4B57-B85F-E31033C3F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F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CD4"/>
  </w:style>
  <w:style w:type="paragraph" w:styleId="Footer">
    <w:name w:val="footer"/>
    <w:basedOn w:val="Normal"/>
    <w:link w:val="FooterChar"/>
    <w:uiPriority w:val="99"/>
    <w:unhideWhenUsed/>
    <w:rsid w:val="00B93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7FC87C52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bott</dc:creator>
  <cp:keywords/>
  <dc:description/>
  <cp:lastModifiedBy>Huma Whitehouse</cp:lastModifiedBy>
  <cp:revision>2</cp:revision>
  <cp:lastPrinted>2021-09-22T09:39:00Z</cp:lastPrinted>
  <dcterms:created xsi:type="dcterms:W3CDTF">2021-11-01T10:39:00Z</dcterms:created>
  <dcterms:modified xsi:type="dcterms:W3CDTF">2021-11-01T10:39:00Z</dcterms:modified>
</cp:coreProperties>
</file>